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D98BB" w14:textId="6DC5B96F" w:rsidR="00F2405C" w:rsidRPr="006775C9" w:rsidRDefault="006775C9">
      <w:pPr>
        <w:rPr>
          <w:b/>
          <w:bCs/>
          <w:sz w:val="28"/>
          <w:szCs w:val="28"/>
        </w:rPr>
      </w:pPr>
      <w:r w:rsidRPr="006775C9">
        <w:rPr>
          <w:b/>
          <w:bCs/>
          <w:sz w:val="28"/>
          <w:szCs w:val="28"/>
        </w:rPr>
        <w:t>Binsted Data 24/25</w:t>
      </w:r>
    </w:p>
    <w:p w14:paraId="45394853" w14:textId="77777777" w:rsidR="00F2405C" w:rsidRDefault="00F2405C"/>
    <w:p w14:paraId="419884E0" w14:textId="77777777" w:rsidR="00F2405C" w:rsidRDefault="00000000">
      <w:r>
        <w:rPr>
          <w:b/>
          <w:bCs/>
          <w:sz w:val="36"/>
          <w:szCs w:val="36"/>
        </w:rPr>
        <w:t>KS2 Data</w:t>
      </w:r>
      <w:r>
        <w:rPr>
          <w:noProof/>
        </w:rPr>
        <w:drawing>
          <wp:inline distT="0" distB="0" distL="0" distR="0" wp14:anchorId="570D21DD" wp14:editId="2DD8FA39">
            <wp:extent cx="5667259" cy="967197"/>
            <wp:effectExtent l="0" t="0" r="0" b="4353"/>
            <wp:docPr id="618790626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67259" cy="96719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32E4E5C" w14:textId="77777777" w:rsidR="00F2405C" w:rsidRDefault="00F2405C"/>
    <w:p w14:paraId="7280CFBF" w14:textId="77777777" w:rsidR="00F2405C" w:rsidRDefault="00000000">
      <w:r>
        <w:rPr>
          <w:noProof/>
        </w:rPr>
        <w:drawing>
          <wp:inline distT="0" distB="0" distL="0" distR="0" wp14:anchorId="78041580" wp14:editId="4FB9C390">
            <wp:extent cx="2658105" cy="1377945"/>
            <wp:effectExtent l="0" t="0" r="8895" b="0"/>
            <wp:docPr id="37014039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8105" cy="137794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2AED8A8" w14:textId="77777777" w:rsidR="00F2405C" w:rsidRDefault="00F2405C"/>
    <w:p w14:paraId="18BA920E" w14:textId="77777777" w:rsidR="00F2405C" w:rsidRDefault="00000000">
      <w:r>
        <w:rPr>
          <w:noProof/>
        </w:rPr>
        <w:drawing>
          <wp:inline distT="0" distB="0" distL="0" distR="0" wp14:anchorId="24905317" wp14:editId="4FD062C9">
            <wp:extent cx="4840605" cy="1609728"/>
            <wp:effectExtent l="0" t="0" r="0" b="9522"/>
            <wp:docPr id="1494893175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40605" cy="16097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881E193" w14:textId="77777777" w:rsidR="00F2405C" w:rsidRDefault="00F2405C"/>
    <w:p w14:paraId="39B7B0F9" w14:textId="77777777" w:rsidR="00F2405C" w:rsidRDefault="00000000">
      <w:r>
        <w:rPr>
          <w:noProof/>
        </w:rPr>
        <w:drawing>
          <wp:inline distT="0" distB="0" distL="0" distR="0" wp14:anchorId="086A9329" wp14:editId="7B9C5313">
            <wp:extent cx="4834259" cy="1347468"/>
            <wp:effectExtent l="0" t="0" r="4441" b="5082"/>
            <wp:docPr id="1962959461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34259" cy="134746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F2405C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7CCD9" w14:textId="77777777" w:rsidR="00DF3CDE" w:rsidRDefault="00DF3CDE">
      <w:pPr>
        <w:spacing w:after="0" w:line="240" w:lineRule="auto"/>
      </w:pPr>
      <w:r>
        <w:separator/>
      </w:r>
    </w:p>
  </w:endnote>
  <w:endnote w:type="continuationSeparator" w:id="0">
    <w:p w14:paraId="7AB9434C" w14:textId="77777777" w:rsidR="00DF3CDE" w:rsidRDefault="00DF3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FB603" w14:textId="77777777" w:rsidR="00DF3CDE" w:rsidRDefault="00DF3CD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F2FB8C3" w14:textId="77777777" w:rsidR="00DF3CDE" w:rsidRDefault="00DF3C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2405C"/>
    <w:rsid w:val="006775C9"/>
    <w:rsid w:val="00855C70"/>
    <w:rsid w:val="0094716C"/>
    <w:rsid w:val="00DF3CDE"/>
    <w:rsid w:val="00F2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025B6"/>
  <w15:docId w15:val="{B689011E-6CCE-46B3-822D-F84C0B608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Jennings</dc:creator>
  <dc:description/>
  <cp:lastModifiedBy>H Jennings</cp:lastModifiedBy>
  <cp:revision>2</cp:revision>
  <dcterms:created xsi:type="dcterms:W3CDTF">2025-11-25T09:41:00Z</dcterms:created>
  <dcterms:modified xsi:type="dcterms:W3CDTF">2025-11-25T09:41:00Z</dcterms:modified>
</cp:coreProperties>
</file>